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DD1" w:rsidRPr="00905DD1" w:rsidRDefault="00905DD1">
      <w:pPr>
        <w:rPr>
          <w:b/>
        </w:rPr>
      </w:pPr>
      <w:r w:rsidRPr="00905DD1">
        <w:rPr>
          <w:b/>
        </w:rPr>
        <w:t>Home Workbook – Guidance for Parents</w:t>
      </w:r>
    </w:p>
    <w:p w:rsidR="00905DD1" w:rsidRDefault="00905DD1">
      <w:r>
        <w:t xml:space="preserve">We will be providing work for your child on a weekly basis whilst school is closed. The work will include Maths, </w:t>
      </w:r>
      <w:r w:rsidR="00AF24DA">
        <w:t>Literacy, Understanding the World, Expressive Arts and Design and Physical Development</w:t>
      </w:r>
      <w:r>
        <w:t xml:space="preserve"> and other curriculum areas each week and will be available by 9:00 each Monday morning.</w:t>
      </w:r>
    </w:p>
    <w:p w:rsidR="00905DD1" w:rsidRDefault="00905DD1">
      <w:r>
        <w:t xml:space="preserve">Some of the activities, your child should be able to tackle </w:t>
      </w:r>
      <w:proofErr w:type="gramStart"/>
      <w:r>
        <w:t>independently,</w:t>
      </w:r>
      <w:proofErr w:type="gramEnd"/>
      <w:r>
        <w:t xml:space="preserve"> others may require your support or supervision. </w:t>
      </w:r>
    </w:p>
    <w:p w:rsidR="00905DD1" w:rsidRDefault="00905DD1">
      <w:r>
        <w:t>Please use this book to record and/or store your child’s work.</w:t>
      </w:r>
    </w:p>
    <w:p w:rsidR="00905DD1" w:rsidRDefault="00905DD1">
      <w:r>
        <w:t>Please ask your child to start each activity on a new page with the date and title of their work.</w:t>
      </w:r>
    </w:p>
    <w:p w:rsidR="00905DD1" w:rsidRDefault="00905DD1">
      <w:r>
        <w:t>It would be helpful if you encouraged your child to present their work as neatly as possible.</w:t>
      </w:r>
    </w:p>
    <w:p w:rsidR="00905DD1" w:rsidRDefault="00905DD1">
      <w:r>
        <w:t xml:space="preserve">The tasks </w:t>
      </w:r>
      <w:proofErr w:type="gramStart"/>
      <w:r>
        <w:t>have been carefully chosen</w:t>
      </w:r>
      <w:proofErr w:type="gramEnd"/>
      <w:r>
        <w:t xml:space="preserve"> so that you can support your child by checking through their work with them. Showing that they have done well by ticking answers or a short positive comment will also help to keep them motivated.</w:t>
      </w:r>
    </w:p>
    <w:p w:rsidR="00150A9F" w:rsidRDefault="00150A9F">
      <w:r>
        <w:t>We will be collecting these books once we return to school.</w:t>
      </w:r>
    </w:p>
    <w:p w:rsidR="00AF24DA" w:rsidRDefault="00AF24DA">
      <w:bookmarkStart w:id="0" w:name="_GoBack"/>
      <w:r>
        <w:t>Should parents have any queries regarding the work provided, you can contact school via the Foundation Stage email address: EY@hallbrook.leics.sch.uk.</w:t>
      </w:r>
      <w:bookmarkEnd w:id="0"/>
    </w:p>
    <w:sectPr w:rsidR="00AF24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DD1"/>
    <w:rsid w:val="00150A9F"/>
    <w:rsid w:val="00181C2D"/>
    <w:rsid w:val="00905DD1"/>
    <w:rsid w:val="00AF24DA"/>
    <w:rsid w:val="00CC0ED8"/>
    <w:rsid w:val="00D05A20"/>
    <w:rsid w:val="00EB0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EC770"/>
  <w15:chartTrackingRefBased/>
  <w15:docId w15:val="{95B6CF3E-01CC-4D75-A925-2BCA5E05B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5A2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A2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9492678A</Template>
  <TotalTime>11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TWithers</dc:creator>
  <cp:keywords/>
  <dc:description/>
  <cp:lastModifiedBy>TWithers</cp:lastModifiedBy>
  <cp:revision>3</cp:revision>
  <cp:lastPrinted>2020-03-18T14:54:00Z</cp:lastPrinted>
  <dcterms:created xsi:type="dcterms:W3CDTF">2020-03-18T16:14:00Z</dcterms:created>
  <dcterms:modified xsi:type="dcterms:W3CDTF">2020-03-18T16:27:00Z</dcterms:modified>
</cp:coreProperties>
</file>